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1000" w:lineRule="exact"/>
        <w:jc w:val="center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应聘</w:t>
      </w: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eastAsia="zh-CN"/>
        </w:rPr>
        <w:t>人员报名表</w:t>
      </w:r>
    </w:p>
    <w:p>
      <w:pPr>
        <w:snapToGrid w:val="0"/>
        <w:spacing w:line="1000" w:lineRule="exact"/>
        <w:jc w:val="both"/>
        <w:rPr>
          <w:rFonts w:hint="eastAsia" w:ascii="方正小标宋_GBK" w:hAnsi="方正小标宋_GBK" w:eastAsia="方正小标宋_GBK" w:cs="方正小标宋_GBK"/>
          <w:b/>
          <w:bCs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21"/>
          <w:szCs w:val="21"/>
          <w:lang w:val="en-US" w:eastAsia="zh-CN"/>
        </w:rPr>
        <w:t>应聘岗位：</w:t>
      </w:r>
    </w:p>
    <w:tbl>
      <w:tblPr>
        <w:tblStyle w:val="5"/>
        <w:tblpPr w:leftFromText="180" w:rightFromText="180" w:vertAnchor="text" w:horzAnchor="page" w:tblpX="1095" w:tblpY="147"/>
        <w:tblOverlap w:val="never"/>
        <w:tblW w:w="104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8"/>
        <w:gridCol w:w="458"/>
        <w:gridCol w:w="1179"/>
        <w:gridCol w:w="1572"/>
        <w:gridCol w:w="1241"/>
        <w:gridCol w:w="1307"/>
        <w:gridCol w:w="189"/>
        <w:gridCol w:w="503"/>
        <w:gridCol w:w="566"/>
        <w:gridCol w:w="752"/>
        <w:gridCol w:w="255"/>
        <w:gridCol w:w="1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姓 名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256"/>
                <w:tab w:val="center" w:pos="631"/>
              </w:tabs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  <w:tab/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性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别</w:t>
            </w:r>
          </w:p>
        </w:tc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出生年月</w:t>
            </w:r>
          </w:p>
        </w:tc>
        <w:tc>
          <w:tcPr>
            <w:tcW w:w="201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62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照 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学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历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婚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否</w:t>
            </w:r>
          </w:p>
        </w:tc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民 族</w:t>
            </w:r>
          </w:p>
        </w:tc>
        <w:tc>
          <w:tcPr>
            <w:tcW w:w="201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62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>政治面貌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毕业学校</w:t>
            </w:r>
          </w:p>
        </w:tc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专  业　</w:t>
            </w:r>
          </w:p>
        </w:tc>
        <w:tc>
          <w:tcPr>
            <w:tcW w:w="201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  <w:t>户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  <w:t>籍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  <w:t>健康状况</w:t>
            </w:r>
          </w:p>
        </w:tc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1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身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高　</w:t>
            </w:r>
          </w:p>
        </w:tc>
        <w:tc>
          <w:tcPr>
            <w:tcW w:w="201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  <w:t>联系电话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身份证号码</w:t>
            </w:r>
          </w:p>
        </w:tc>
        <w:tc>
          <w:tcPr>
            <w:tcW w:w="617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电子邮件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>有无驾照</w:t>
            </w:r>
          </w:p>
        </w:tc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</w:pPr>
          </w:p>
        </w:tc>
        <w:tc>
          <w:tcPr>
            <w:tcW w:w="19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>所获证书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293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现居住地址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5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人事档案存放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  <w:t>处</w:t>
            </w:r>
          </w:p>
        </w:tc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9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  <w:t>是否愿意工作调配</w:t>
            </w:r>
          </w:p>
        </w:tc>
        <w:tc>
          <w:tcPr>
            <w:tcW w:w="293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是□   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现工作所在地</w:t>
            </w:r>
          </w:p>
        </w:tc>
        <w:tc>
          <w:tcPr>
            <w:tcW w:w="27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>社保公积金</w:t>
            </w:r>
          </w:p>
        </w:tc>
        <w:tc>
          <w:tcPr>
            <w:tcW w:w="49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 xml:space="preserve">□有社保  □有社保公积金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□有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>公积金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>全无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5498" w:type="dxa"/>
            <w:gridSpan w:val="5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职业技能软件及熟练程度</w:t>
            </w:r>
          </w:p>
        </w:tc>
        <w:tc>
          <w:tcPr>
            <w:tcW w:w="49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Office（1.Word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一般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 xml:space="preserve">  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良好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>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熟练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精通）</w:t>
            </w:r>
          </w:p>
          <w:p>
            <w:pPr>
              <w:widowControl/>
              <w:numPr>
                <w:ilvl w:val="0"/>
                <w:numId w:val="1"/>
              </w:numPr>
              <w:ind w:left="450" w:leftChars="0" w:firstLine="0" w:firstLineChars="0"/>
              <w:jc w:val="left"/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>Excel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一般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 xml:space="preserve">  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良好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>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熟练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精通）</w:t>
            </w:r>
          </w:p>
          <w:p>
            <w:pPr>
              <w:widowControl/>
              <w:numPr>
                <w:ilvl w:val="0"/>
                <w:numId w:val="1"/>
              </w:numPr>
              <w:ind w:left="450" w:leftChars="0" w:firstLine="0" w:firstLineChars="0"/>
              <w:jc w:val="left"/>
              <w:rPr>
                <w:rFonts w:hint="default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PPT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一般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 xml:space="preserve">  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良好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>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熟练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精通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>)</w:t>
            </w:r>
          </w:p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PS   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一般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 xml:space="preserve">  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良好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>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熟练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精通</w:t>
            </w:r>
          </w:p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u w:val="singl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CAD 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一般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 xml:space="preserve">  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良好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>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熟练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精通</w:t>
            </w:r>
          </w:p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其他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一般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 xml:space="preserve">  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良好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t>□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熟练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</w:rPr>
              <w:sym w:font="Wingdings 2" w:char="00A3"/>
            </w:r>
            <w:r>
              <w:rPr>
                <w:rFonts w:hint="eastAsia" w:ascii="方正小标宋_GBK" w:hAnsi="方正小标宋_GBK" w:eastAsia="方正小标宋_GBK" w:cs="方正小标宋_GBK"/>
                <w:sz w:val="18"/>
                <w:szCs w:val="18"/>
                <w:lang w:eastAsia="zh-CN"/>
              </w:rPr>
              <w:t>精通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48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工作</w:t>
            </w:r>
          </w:p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经历</w:t>
            </w: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起止时间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工作单位</w:t>
            </w:r>
          </w:p>
        </w:tc>
        <w:tc>
          <w:tcPr>
            <w:tcW w:w="1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职位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 xml:space="preserve">  </w:t>
            </w:r>
          </w:p>
        </w:tc>
        <w:tc>
          <w:tcPr>
            <w:tcW w:w="12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  <w:t>职务</w:t>
            </w:r>
          </w:p>
        </w:tc>
        <w:tc>
          <w:tcPr>
            <w:tcW w:w="10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>证明人</w:t>
            </w: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48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2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0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48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2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0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48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2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0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48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2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0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04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  <w:t>工作成果（案例）</w:t>
            </w:r>
          </w:p>
        </w:tc>
        <w:tc>
          <w:tcPr>
            <w:tcW w:w="938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48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教育</w:t>
            </w:r>
          </w:p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经历</w:t>
            </w: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起止日期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学校名称</w:t>
            </w:r>
          </w:p>
        </w:tc>
        <w:tc>
          <w:tcPr>
            <w:tcW w:w="14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360" w:firstLineChars="200"/>
              <w:jc w:val="both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专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业</w:t>
            </w:r>
          </w:p>
        </w:tc>
        <w:tc>
          <w:tcPr>
            <w:tcW w:w="18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80" w:firstLineChars="100"/>
              <w:jc w:val="both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>学 历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学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48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4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8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48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4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8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048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4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  <w:tc>
          <w:tcPr>
            <w:tcW w:w="182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48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家庭</w:t>
            </w:r>
          </w:p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成员</w:t>
            </w: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姓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名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工作单位</w:t>
            </w:r>
          </w:p>
        </w:tc>
        <w:tc>
          <w:tcPr>
            <w:tcW w:w="33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与本人关系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48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048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48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104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  <w:t>自我</w:t>
            </w:r>
          </w:p>
          <w:p>
            <w:pPr>
              <w:widowControl/>
              <w:jc w:val="center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  <w:r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  <w:lang w:eastAsia="zh-CN"/>
              </w:rPr>
              <w:t>评价</w:t>
            </w:r>
          </w:p>
        </w:tc>
        <w:tc>
          <w:tcPr>
            <w:tcW w:w="938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both"/>
              <w:rPr>
                <w:rFonts w:hint="eastAsia" w:ascii="方正小标宋_GBK" w:hAnsi="方正小标宋_GBK" w:eastAsia="方正小标宋_GBK" w:cs="方正小标宋_GBK"/>
                <w:kern w:val="0"/>
                <w:sz w:val="18"/>
                <w:szCs w:val="18"/>
              </w:rPr>
            </w:pPr>
          </w:p>
        </w:tc>
      </w:tr>
    </w:tbl>
    <w:p>
      <w:pPr>
        <w:rPr>
          <w:rFonts w:hint="eastAsia"/>
          <w:sz w:val="13"/>
          <w:szCs w:val="13"/>
        </w:rPr>
      </w:pPr>
      <w:r>
        <w:rPr>
          <w:rFonts w:hint="eastAsia" w:ascii="宋体" w:hAnsi="宋体"/>
          <w:szCs w:val="21"/>
        </w:rPr>
        <w:t xml:space="preserve">                                              </w:t>
      </w:r>
    </w:p>
    <w:sectPr>
      <w:pgSz w:w="11906" w:h="16838"/>
      <w:pgMar w:top="1021" w:right="1134" w:bottom="851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726006-49F1-4F23-8D3C-FFA36281BE5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955B6D8-BD0D-45ED-B2F7-2C70859A656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AC83291-3C9B-45D4-97B4-A8AD1B7816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7290826-03D1-473F-9B8A-FFE33E7E28C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0D6B603-0E16-48CC-95AA-6F31D755D7A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35E75C0-98DB-420C-B542-9152B3FDC29D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7" w:fontKey="{65F0AE19-5372-4700-8137-E03B2772A7D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FE377B"/>
    <w:multiLevelType w:val="singleLevel"/>
    <w:tmpl w:val="FBFE377B"/>
    <w:lvl w:ilvl="0" w:tentative="0">
      <w:start w:val="2"/>
      <w:numFmt w:val="decimal"/>
      <w:lvlText w:val="（%1."/>
      <w:lvlJc w:val="left"/>
      <w:pPr>
        <w:tabs>
          <w:tab w:val="left" w:pos="312"/>
        </w:tabs>
        <w:ind w:left="45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TrueTypeFonts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AE71F8D"/>
    <w:rsid w:val="00063F29"/>
    <w:rsid w:val="000C1C25"/>
    <w:rsid w:val="001331F0"/>
    <w:rsid w:val="001817AC"/>
    <w:rsid w:val="001D62DE"/>
    <w:rsid w:val="00265C41"/>
    <w:rsid w:val="00286367"/>
    <w:rsid w:val="00295645"/>
    <w:rsid w:val="002E1D05"/>
    <w:rsid w:val="002E6380"/>
    <w:rsid w:val="00312B7A"/>
    <w:rsid w:val="003244B6"/>
    <w:rsid w:val="003C3F22"/>
    <w:rsid w:val="0041469D"/>
    <w:rsid w:val="004355C9"/>
    <w:rsid w:val="005236B1"/>
    <w:rsid w:val="0060525B"/>
    <w:rsid w:val="006446C9"/>
    <w:rsid w:val="006A2AFE"/>
    <w:rsid w:val="006B3742"/>
    <w:rsid w:val="006B490F"/>
    <w:rsid w:val="006E3922"/>
    <w:rsid w:val="00720EAB"/>
    <w:rsid w:val="00750128"/>
    <w:rsid w:val="00794595"/>
    <w:rsid w:val="00800B18"/>
    <w:rsid w:val="00804E70"/>
    <w:rsid w:val="00824DA6"/>
    <w:rsid w:val="00877381"/>
    <w:rsid w:val="008D22A6"/>
    <w:rsid w:val="00900113"/>
    <w:rsid w:val="009374EC"/>
    <w:rsid w:val="009665BA"/>
    <w:rsid w:val="00A14A4D"/>
    <w:rsid w:val="00A7226F"/>
    <w:rsid w:val="00B84DB8"/>
    <w:rsid w:val="00BA2924"/>
    <w:rsid w:val="00CA280F"/>
    <w:rsid w:val="00D05038"/>
    <w:rsid w:val="00D6412E"/>
    <w:rsid w:val="00E81A82"/>
    <w:rsid w:val="00EA0CC6"/>
    <w:rsid w:val="00F01F5D"/>
    <w:rsid w:val="00F56769"/>
    <w:rsid w:val="00F6671C"/>
    <w:rsid w:val="011C0439"/>
    <w:rsid w:val="01517DEC"/>
    <w:rsid w:val="018117C3"/>
    <w:rsid w:val="0189400E"/>
    <w:rsid w:val="01C76661"/>
    <w:rsid w:val="02214477"/>
    <w:rsid w:val="025C4395"/>
    <w:rsid w:val="02C94DA4"/>
    <w:rsid w:val="03122CF0"/>
    <w:rsid w:val="03156AF3"/>
    <w:rsid w:val="035D227F"/>
    <w:rsid w:val="03727737"/>
    <w:rsid w:val="03EA1861"/>
    <w:rsid w:val="04422030"/>
    <w:rsid w:val="04510182"/>
    <w:rsid w:val="04A42DD3"/>
    <w:rsid w:val="04F43022"/>
    <w:rsid w:val="05260C9F"/>
    <w:rsid w:val="054E3BE5"/>
    <w:rsid w:val="05D503AE"/>
    <w:rsid w:val="062D2DF5"/>
    <w:rsid w:val="063B5FC4"/>
    <w:rsid w:val="06A679D4"/>
    <w:rsid w:val="079C5274"/>
    <w:rsid w:val="07D86D02"/>
    <w:rsid w:val="07FA65B5"/>
    <w:rsid w:val="07FB518D"/>
    <w:rsid w:val="082731F3"/>
    <w:rsid w:val="09A45212"/>
    <w:rsid w:val="0A045AA6"/>
    <w:rsid w:val="0A7E19F4"/>
    <w:rsid w:val="0B9D11B5"/>
    <w:rsid w:val="0CB5691D"/>
    <w:rsid w:val="0CCE5CCB"/>
    <w:rsid w:val="0D0B09B0"/>
    <w:rsid w:val="0DDD05C9"/>
    <w:rsid w:val="0DF54FDE"/>
    <w:rsid w:val="0EF74CAD"/>
    <w:rsid w:val="0EFF0BA6"/>
    <w:rsid w:val="0F3D450D"/>
    <w:rsid w:val="0F790D41"/>
    <w:rsid w:val="0FE82B42"/>
    <w:rsid w:val="0FF2381F"/>
    <w:rsid w:val="0FF37D51"/>
    <w:rsid w:val="1096785C"/>
    <w:rsid w:val="10A472D2"/>
    <w:rsid w:val="10AF432A"/>
    <w:rsid w:val="11683E73"/>
    <w:rsid w:val="12364A4D"/>
    <w:rsid w:val="12703CD9"/>
    <w:rsid w:val="12E329B8"/>
    <w:rsid w:val="131A11EB"/>
    <w:rsid w:val="133F1A8C"/>
    <w:rsid w:val="13451D41"/>
    <w:rsid w:val="13A02445"/>
    <w:rsid w:val="13F444E7"/>
    <w:rsid w:val="14B93F58"/>
    <w:rsid w:val="14EF2F89"/>
    <w:rsid w:val="15A1633F"/>
    <w:rsid w:val="15A83E83"/>
    <w:rsid w:val="15BA2DA5"/>
    <w:rsid w:val="17483DA9"/>
    <w:rsid w:val="17A57752"/>
    <w:rsid w:val="17F736BD"/>
    <w:rsid w:val="19DC3398"/>
    <w:rsid w:val="1B851A99"/>
    <w:rsid w:val="1BD81DF2"/>
    <w:rsid w:val="1BEC3451"/>
    <w:rsid w:val="1C982F5A"/>
    <w:rsid w:val="1D394EF7"/>
    <w:rsid w:val="1DC11904"/>
    <w:rsid w:val="1DE705A2"/>
    <w:rsid w:val="1EAE1D15"/>
    <w:rsid w:val="201356D4"/>
    <w:rsid w:val="20140386"/>
    <w:rsid w:val="215A7089"/>
    <w:rsid w:val="21886D79"/>
    <w:rsid w:val="21BB73AD"/>
    <w:rsid w:val="222D62F8"/>
    <w:rsid w:val="225B2C19"/>
    <w:rsid w:val="237E4269"/>
    <w:rsid w:val="24096066"/>
    <w:rsid w:val="240B4DF6"/>
    <w:rsid w:val="24573DDD"/>
    <w:rsid w:val="2545582B"/>
    <w:rsid w:val="25EF3424"/>
    <w:rsid w:val="262B6141"/>
    <w:rsid w:val="26C259DD"/>
    <w:rsid w:val="274650F9"/>
    <w:rsid w:val="277616AA"/>
    <w:rsid w:val="27B2211C"/>
    <w:rsid w:val="281A5F39"/>
    <w:rsid w:val="284044D3"/>
    <w:rsid w:val="28415EA2"/>
    <w:rsid w:val="28EC70A0"/>
    <w:rsid w:val="29095A52"/>
    <w:rsid w:val="294D5B0A"/>
    <w:rsid w:val="298C6D0E"/>
    <w:rsid w:val="29C239F1"/>
    <w:rsid w:val="29EF1DF6"/>
    <w:rsid w:val="2A426A82"/>
    <w:rsid w:val="2B213235"/>
    <w:rsid w:val="2CDF2009"/>
    <w:rsid w:val="2D79062E"/>
    <w:rsid w:val="2D926B1A"/>
    <w:rsid w:val="2DC436EF"/>
    <w:rsid w:val="2E064488"/>
    <w:rsid w:val="2E5B5B39"/>
    <w:rsid w:val="2E873A8C"/>
    <w:rsid w:val="2F402EEA"/>
    <w:rsid w:val="2FCB1D33"/>
    <w:rsid w:val="307671A9"/>
    <w:rsid w:val="307B39CE"/>
    <w:rsid w:val="31951950"/>
    <w:rsid w:val="31F343E9"/>
    <w:rsid w:val="341C31CF"/>
    <w:rsid w:val="34451111"/>
    <w:rsid w:val="345D79DC"/>
    <w:rsid w:val="34F93DE5"/>
    <w:rsid w:val="35334F1F"/>
    <w:rsid w:val="35AC0060"/>
    <w:rsid w:val="35F77590"/>
    <w:rsid w:val="35FB531B"/>
    <w:rsid w:val="3662621A"/>
    <w:rsid w:val="36B42428"/>
    <w:rsid w:val="37065E1B"/>
    <w:rsid w:val="37412B80"/>
    <w:rsid w:val="37654F35"/>
    <w:rsid w:val="37CA01DD"/>
    <w:rsid w:val="380C2249"/>
    <w:rsid w:val="381E66A4"/>
    <w:rsid w:val="38547153"/>
    <w:rsid w:val="387F7898"/>
    <w:rsid w:val="38834E7F"/>
    <w:rsid w:val="38BD7998"/>
    <w:rsid w:val="39891C7D"/>
    <w:rsid w:val="39EC0B7D"/>
    <w:rsid w:val="39FC48BC"/>
    <w:rsid w:val="3A92353B"/>
    <w:rsid w:val="3AAF6FAD"/>
    <w:rsid w:val="3BC57E82"/>
    <w:rsid w:val="3C276289"/>
    <w:rsid w:val="3C8574C9"/>
    <w:rsid w:val="3CA549F1"/>
    <w:rsid w:val="3CF46378"/>
    <w:rsid w:val="3E003D56"/>
    <w:rsid w:val="3E2A2E81"/>
    <w:rsid w:val="3E36117A"/>
    <w:rsid w:val="3E6C336C"/>
    <w:rsid w:val="3E896E52"/>
    <w:rsid w:val="3EB8526A"/>
    <w:rsid w:val="3F003AC5"/>
    <w:rsid w:val="406F7E2F"/>
    <w:rsid w:val="40787CF6"/>
    <w:rsid w:val="41664845"/>
    <w:rsid w:val="41B01809"/>
    <w:rsid w:val="4236684B"/>
    <w:rsid w:val="42867EB1"/>
    <w:rsid w:val="42B25528"/>
    <w:rsid w:val="42C74CE6"/>
    <w:rsid w:val="43D306AE"/>
    <w:rsid w:val="43F822E7"/>
    <w:rsid w:val="446B6AE0"/>
    <w:rsid w:val="45982D9F"/>
    <w:rsid w:val="463E3A1F"/>
    <w:rsid w:val="47112895"/>
    <w:rsid w:val="479B168B"/>
    <w:rsid w:val="47AC4F8A"/>
    <w:rsid w:val="48501356"/>
    <w:rsid w:val="48A14A92"/>
    <w:rsid w:val="48D019D4"/>
    <w:rsid w:val="48D55152"/>
    <w:rsid w:val="493D6ADC"/>
    <w:rsid w:val="494C30DC"/>
    <w:rsid w:val="4A2B459C"/>
    <w:rsid w:val="4A2D0E1B"/>
    <w:rsid w:val="4A58573D"/>
    <w:rsid w:val="4A9579B8"/>
    <w:rsid w:val="4ACC6482"/>
    <w:rsid w:val="4B69157B"/>
    <w:rsid w:val="4D115A53"/>
    <w:rsid w:val="4D3C6693"/>
    <w:rsid w:val="4DA54B6A"/>
    <w:rsid w:val="4E0D24C6"/>
    <w:rsid w:val="4E2A6E06"/>
    <w:rsid w:val="4E6E1D2E"/>
    <w:rsid w:val="4EA12290"/>
    <w:rsid w:val="4EBE3B7F"/>
    <w:rsid w:val="4F356600"/>
    <w:rsid w:val="4F3B40F6"/>
    <w:rsid w:val="4FAC67FB"/>
    <w:rsid w:val="4FE60557"/>
    <w:rsid w:val="50B245B3"/>
    <w:rsid w:val="518C787F"/>
    <w:rsid w:val="52334361"/>
    <w:rsid w:val="52934DC8"/>
    <w:rsid w:val="53826885"/>
    <w:rsid w:val="53BE7554"/>
    <w:rsid w:val="54123DAA"/>
    <w:rsid w:val="54A55B04"/>
    <w:rsid w:val="55776663"/>
    <w:rsid w:val="564E6518"/>
    <w:rsid w:val="56A517E2"/>
    <w:rsid w:val="56AA4FA5"/>
    <w:rsid w:val="56BB39E9"/>
    <w:rsid w:val="56D7426C"/>
    <w:rsid w:val="573F5325"/>
    <w:rsid w:val="57AB5763"/>
    <w:rsid w:val="596749BF"/>
    <w:rsid w:val="59712981"/>
    <w:rsid w:val="59967A59"/>
    <w:rsid w:val="5A1D6EF8"/>
    <w:rsid w:val="5A875CDB"/>
    <w:rsid w:val="5AC0764C"/>
    <w:rsid w:val="5BA864DA"/>
    <w:rsid w:val="5BAE096F"/>
    <w:rsid w:val="5C701D19"/>
    <w:rsid w:val="5CF7259E"/>
    <w:rsid w:val="5D4A1BE8"/>
    <w:rsid w:val="5D570CDA"/>
    <w:rsid w:val="5D7222FB"/>
    <w:rsid w:val="5DA02215"/>
    <w:rsid w:val="5E2B6DD5"/>
    <w:rsid w:val="5E9511B8"/>
    <w:rsid w:val="5EBB6B2B"/>
    <w:rsid w:val="5EC42199"/>
    <w:rsid w:val="5F136094"/>
    <w:rsid w:val="5F321B9F"/>
    <w:rsid w:val="5F800C18"/>
    <w:rsid w:val="606D2802"/>
    <w:rsid w:val="609D45B6"/>
    <w:rsid w:val="61391D28"/>
    <w:rsid w:val="61641DA7"/>
    <w:rsid w:val="61B570C8"/>
    <w:rsid w:val="62196FFC"/>
    <w:rsid w:val="62CE4843"/>
    <w:rsid w:val="62D2466B"/>
    <w:rsid w:val="63677857"/>
    <w:rsid w:val="643E2CA1"/>
    <w:rsid w:val="649A3ECD"/>
    <w:rsid w:val="674F6BFF"/>
    <w:rsid w:val="67F868CF"/>
    <w:rsid w:val="691A76CC"/>
    <w:rsid w:val="699707D8"/>
    <w:rsid w:val="6A2C29D1"/>
    <w:rsid w:val="6A4548C9"/>
    <w:rsid w:val="6ABE504F"/>
    <w:rsid w:val="6AE0074D"/>
    <w:rsid w:val="6B29122A"/>
    <w:rsid w:val="6B640092"/>
    <w:rsid w:val="6B725CA2"/>
    <w:rsid w:val="6C0A7140"/>
    <w:rsid w:val="6C8C75FB"/>
    <w:rsid w:val="6C9F031F"/>
    <w:rsid w:val="6D7676AE"/>
    <w:rsid w:val="6DD95A57"/>
    <w:rsid w:val="6E3447E1"/>
    <w:rsid w:val="6F2E0598"/>
    <w:rsid w:val="706F7171"/>
    <w:rsid w:val="70B6013B"/>
    <w:rsid w:val="72944E32"/>
    <w:rsid w:val="72991B86"/>
    <w:rsid w:val="733E73F2"/>
    <w:rsid w:val="74777139"/>
    <w:rsid w:val="74B92107"/>
    <w:rsid w:val="756551D0"/>
    <w:rsid w:val="75757D1B"/>
    <w:rsid w:val="76DD6A0E"/>
    <w:rsid w:val="783B1DA3"/>
    <w:rsid w:val="785F361D"/>
    <w:rsid w:val="7875030C"/>
    <w:rsid w:val="788B042E"/>
    <w:rsid w:val="78C823A2"/>
    <w:rsid w:val="79323AE3"/>
    <w:rsid w:val="79D55964"/>
    <w:rsid w:val="7A4A366F"/>
    <w:rsid w:val="7AE815E8"/>
    <w:rsid w:val="7BEC777B"/>
    <w:rsid w:val="7C0C5248"/>
    <w:rsid w:val="7D0E023B"/>
    <w:rsid w:val="7D192250"/>
    <w:rsid w:val="7DC43C49"/>
    <w:rsid w:val="7E0211E0"/>
    <w:rsid w:val="7E2C39EA"/>
    <w:rsid w:val="7E4669C1"/>
    <w:rsid w:val="7E4D24C7"/>
    <w:rsid w:val="7F2344FC"/>
    <w:rsid w:val="7F262457"/>
    <w:rsid w:val="7F282C92"/>
    <w:rsid w:val="7F5A32DA"/>
    <w:rsid w:val="DAE71F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miyangguang\Library\Containers\com.kingsoft.wpsoffice.mac\Data\.kingsoft\office6\templates\download\5a9fb50b-ad0a-36cc-6c11-c22f3725336e\&#24212;&#32856;&#30331;&#35760;&#34920;%20&#24212;&#32856;&#20449;&#24687;&#30331;&#35760;&#34920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应聘登记表 应聘信息登记表.doc</Template>
  <Pages>2</Pages>
  <Words>484</Words>
  <Characters>504</Characters>
  <Lines>9</Lines>
  <Paragraphs>2</Paragraphs>
  <TotalTime>5</TotalTime>
  <ScaleCrop>false</ScaleCrop>
  <LinksUpToDate>false</LinksUpToDate>
  <CharactersWithSpaces>850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2019-06-20T21:00:00Z</dcterms:created>
  <dc:creator>yimiyangguang</dc:creator>
  <cp:lastModifiedBy>筱鶭</cp:lastModifiedBy>
  <cp:lastPrinted>2020-11-10T05:19:00Z</cp:lastPrinted>
  <dcterms:modified xsi:type="dcterms:W3CDTF">2021-05-19T02:07:49Z</dcterms:modified>
  <dc:title>应聘登记表</dc:title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291694974_btnclosed</vt:lpwstr>
  </property>
  <property fmtid="{D5CDD505-2E9C-101B-9397-08002B2CF9AE}" pid="4" name="ICV">
    <vt:lpwstr>94B06F0B9BBD434F94816A2A0DCCFB9C</vt:lpwstr>
  </property>
</Properties>
</file>