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江心乡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2022年公开招聘村级后备干部报名表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46520" cy="8305800"/>
            <wp:effectExtent l="0" t="0" r="0" b="0"/>
            <wp:docPr id="8" name="图片 8" descr="16492089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920893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both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1310005</wp:posOffset>
            </wp:positionH>
            <wp:positionV relativeFrom="page">
              <wp:posOffset>1400810</wp:posOffset>
            </wp:positionV>
            <wp:extent cx="3802380" cy="2326005"/>
            <wp:effectExtent l="0" t="0" r="7620" b="5715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-676275</wp:posOffset>
            </wp:positionV>
            <wp:extent cx="2285365" cy="3714750"/>
            <wp:effectExtent l="0" t="0" r="3810" b="635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28536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9E3E7E"/>
    <w:rsid w:val="07CA4C73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33A0AA7"/>
    <w:rsid w:val="25314675"/>
    <w:rsid w:val="259339BE"/>
    <w:rsid w:val="267E7761"/>
    <w:rsid w:val="28326113"/>
    <w:rsid w:val="29337C22"/>
    <w:rsid w:val="2A393855"/>
    <w:rsid w:val="2B8A0CF7"/>
    <w:rsid w:val="2B957D5B"/>
    <w:rsid w:val="2D3E6DCD"/>
    <w:rsid w:val="30D24471"/>
    <w:rsid w:val="33657589"/>
    <w:rsid w:val="34E5188C"/>
    <w:rsid w:val="3723361C"/>
    <w:rsid w:val="380D464E"/>
    <w:rsid w:val="3CC54CE2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62F7AEA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2022-04-06T01:39:32Z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180B164673754BD0BAAA43245EAEA656</vt:lpwstr>
  </property>
</Properties>
</file>